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31" w:rsidRPr="00476BC5" w:rsidRDefault="00AB5A08" w:rsidP="008A0158">
      <w:pPr>
        <w:tabs>
          <w:tab w:val="left" w:pos="567"/>
          <w:tab w:val="left" w:pos="5387"/>
        </w:tabs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  <w:t xml:space="preserve">         </w:t>
      </w:r>
      <w:r w:rsidR="00161631" w:rsidRPr="00476BC5">
        <w:rPr>
          <w:rFonts w:ascii="Comic Sans MS" w:hAnsi="Comic Sans MS"/>
          <w:sz w:val="22"/>
          <w:szCs w:val="22"/>
        </w:rPr>
        <w:t xml:space="preserve">Clamart, le </w:t>
      </w:r>
      <w:r w:rsidR="00870C52" w:rsidRPr="00476BC5">
        <w:rPr>
          <w:rFonts w:ascii="Comic Sans MS" w:hAnsi="Comic Sans MS"/>
          <w:sz w:val="22"/>
          <w:szCs w:val="22"/>
        </w:rPr>
        <w:t>30</w:t>
      </w:r>
      <w:r w:rsidR="00E21F40" w:rsidRPr="00476BC5">
        <w:rPr>
          <w:rFonts w:ascii="Comic Sans MS" w:hAnsi="Comic Sans MS"/>
          <w:sz w:val="22"/>
          <w:szCs w:val="22"/>
        </w:rPr>
        <w:t xml:space="preserve"> juin</w:t>
      </w:r>
      <w:r w:rsidR="00870C52" w:rsidRPr="00476BC5">
        <w:rPr>
          <w:rFonts w:ascii="Comic Sans MS" w:hAnsi="Comic Sans MS"/>
          <w:sz w:val="22"/>
          <w:szCs w:val="22"/>
        </w:rPr>
        <w:t xml:space="preserve"> 202</w:t>
      </w:r>
      <w:r w:rsidR="001D5CB4">
        <w:rPr>
          <w:rFonts w:ascii="Comic Sans MS" w:hAnsi="Comic Sans MS"/>
          <w:sz w:val="22"/>
          <w:szCs w:val="22"/>
        </w:rPr>
        <w:t>1</w:t>
      </w:r>
    </w:p>
    <w:p w:rsid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Madame, Monsieur,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3F31FD" w:rsidRDefault="00E21F40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Nous vous remercions de prendre connaissance de la date de la rentrée scolaire de votre enfant.</w:t>
      </w:r>
      <w:r w:rsidR="003F31FD" w:rsidRPr="00476BC5">
        <w:rPr>
          <w:rFonts w:ascii="Comic Sans MS" w:hAnsi="Comic Sans MS"/>
          <w:sz w:val="22"/>
          <w:szCs w:val="22"/>
        </w:rPr>
        <w:t xml:space="preserve"> </w:t>
      </w:r>
    </w:p>
    <w:p w:rsidR="00476BC5" w:rsidRP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161631" w:rsidRPr="00476BC5" w:rsidRDefault="00F71ED3" w:rsidP="00F7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2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 xml:space="preserve">Rentrée : </w:t>
      </w:r>
      <w:r w:rsidR="001D5CB4">
        <w:rPr>
          <w:rFonts w:ascii="Comic Sans MS" w:hAnsi="Comic Sans MS"/>
          <w:b/>
          <w:sz w:val="22"/>
          <w:szCs w:val="22"/>
        </w:rPr>
        <w:t>jeudi 2</w:t>
      </w:r>
      <w:r w:rsidR="00161631" w:rsidRPr="00476BC5">
        <w:rPr>
          <w:rFonts w:ascii="Comic Sans MS" w:hAnsi="Comic Sans MS"/>
          <w:b/>
          <w:bCs/>
          <w:sz w:val="22"/>
          <w:szCs w:val="22"/>
        </w:rPr>
        <w:t xml:space="preserve"> septembre</w:t>
      </w:r>
      <w:r w:rsidR="0032123B" w:rsidRPr="00476BC5">
        <w:rPr>
          <w:rFonts w:ascii="Comic Sans MS" w:hAnsi="Comic Sans MS"/>
          <w:b/>
          <w:bCs/>
          <w:sz w:val="22"/>
          <w:szCs w:val="22"/>
        </w:rPr>
        <w:t xml:space="preserve"> 202</w:t>
      </w:r>
      <w:r w:rsidR="001D5CB4">
        <w:rPr>
          <w:rFonts w:ascii="Comic Sans MS" w:hAnsi="Comic Sans MS"/>
          <w:b/>
          <w:bCs/>
          <w:sz w:val="22"/>
          <w:szCs w:val="22"/>
        </w:rPr>
        <w:t>1</w:t>
      </w:r>
    </w:p>
    <w:p w:rsidR="00025ECA" w:rsidRPr="00476BC5" w:rsidRDefault="00025ECA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C11761" w:rsidRPr="00476BC5" w:rsidRDefault="007F6698" w:rsidP="00025ECA">
      <w:pPr>
        <w:ind w:right="1133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  <w:u w:val="single"/>
        </w:rPr>
        <w:t xml:space="preserve">Horaires </w:t>
      </w:r>
      <w:r w:rsidR="00200A7D" w:rsidRPr="00476BC5">
        <w:rPr>
          <w:rFonts w:ascii="Comic Sans MS" w:hAnsi="Comic Sans MS"/>
          <w:b/>
          <w:sz w:val="22"/>
          <w:szCs w:val="22"/>
          <w:u w:val="single"/>
        </w:rPr>
        <w:t xml:space="preserve">entrée et sortie pour le </w:t>
      </w:r>
      <w:r w:rsidRPr="00322987">
        <w:rPr>
          <w:rFonts w:ascii="Comic Sans MS" w:hAnsi="Comic Sans MS"/>
          <w:b/>
          <w:color w:val="FF0000"/>
          <w:sz w:val="22"/>
          <w:szCs w:val="22"/>
          <w:u w:val="single"/>
        </w:rPr>
        <w:t>jour de la rentrée</w:t>
      </w:r>
      <w:r w:rsidR="00200A7D" w:rsidRPr="00322987">
        <w:rPr>
          <w:rFonts w:ascii="Comic Sans MS" w:hAnsi="Comic Sans MS"/>
          <w:b/>
          <w:color w:val="FF0000"/>
          <w:sz w:val="22"/>
          <w:szCs w:val="22"/>
        </w:rPr>
        <w:t> </w:t>
      </w:r>
      <w:r w:rsidR="00200A7D" w:rsidRPr="00476BC5">
        <w:rPr>
          <w:rFonts w:ascii="Comic Sans MS" w:hAnsi="Comic Sans MS"/>
          <w:b/>
          <w:sz w:val="22"/>
          <w:szCs w:val="22"/>
        </w:rPr>
        <w:t>:</w:t>
      </w:r>
    </w:p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2409"/>
        <w:gridCol w:w="2694"/>
        <w:gridCol w:w="2693"/>
      </w:tblGrid>
      <w:tr w:rsidR="00387EA8" w:rsidRPr="00476BC5" w:rsidTr="00EC0DAA">
        <w:tc>
          <w:tcPr>
            <w:tcW w:w="2836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409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Entrée</w:t>
            </w:r>
          </w:p>
        </w:tc>
        <w:tc>
          <w:tcPr>
            <w:tcW w:w="2694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693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Sortie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CM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2/CM1</w:t>
            </w:r>
          </w:p>
        </w:tc>
        <w:tc>
          <w:tcPr>
            <w:tcW w:w="2409" w:type="dxa"/>
          </w:tcPr>
          <w:p w:rsidR="00200A7D" w:rsidRPr="00476BC5" w:rsidRDefault="00387EA8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8 H 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30</w:t>
            </w:r>
          </w:p>
        </w:tc>
        <w:tc>
          <w:tcPr>
            <w:tcW w:w="2694" w:type="dxa"/>
          </w:tcPr>
          <w:p w:rsidR="00200A7D" w:rsidRPr="00476BC5" w:rsidRDefault="0000735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PS</w:t>
            </w:r>
          </w:p>
        </w:tc>
        <w:tc>
          <w:tcPr>
            <w:tcW w:w="2693" w:type="dxa"/>
          </w:tcPr>
          <w:p w:rsidR="00200A7D" w:rsidRPr="00476BC5" w:rsidRDefault="00387EA8" w:rsidP="00E17FA5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H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30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E2/CE1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8 H 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45</w:t>
            </w:r>
          </w:p>
        </w:tc>
        <w:tc>
          <w:tcPr>
            <w:tcW w:w="2694" w:type="dxa"/>
          </w:tcPr>
          <w:p w:rsidR="00200A7D" w:rsidRPr="00476BC5" w:rsidRDefault="00007358" w:rsidP="0009068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MS</w:t>
            </w:r>
            <w:r w:rsidR="00011FDF">
              <w:rPr>
                <w:rFonts w:ascii="Comic Sans MS" w:hAnsi="Comic Sans MS"/>
                <w:b/>
                <w:sz w:val="22"/>
                <w:szCs w:val="22"/>
              </w:rPr>
              <w:t>/GS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00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93676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CP</w:t>
            </w:r>
          </w:p>
        </w:tc>
        <w:tc>
          <w:tcPr>
            <w:tcW w:w="2409" w:type="dxa"/>
          </w:tcPr>
          <w:p w:rsidR="00200A7D" w:rsidRPr="00476BC5" w:rsidRDefault="00393676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9 H 00</w:t>
            </w:r>
          </w:p>
        </w:tc>
        <w:tc>
          <w:tcPr>
            <w:tcW w:w="2694" w:type="dxa"/>
          </w:tcPr>
          <w:p w:rsidR="00200A7D" w:rsidRPr="00476BC5" w:rsidRDefault="00011FDF" w:rsidP="0000735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CP/CE1/CE2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15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93676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GS/MS/PS</w:t>
            </w:r>
          </w:p>
        </w:tc>
        <w:tc>
          <w:tcPr>
            <w:tcW w:w="2409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9 H 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15</w:t>
            </w:r>
          </w:p>
        </w:tc>
        <w:tc>
          <w:tcPr>
            <w:tcW w:w="2694" w:type="dxa"/>
          </w:tcPr>
          <w:p w:rsidR="00200A7D" w:rsidRPr="00476BC5" w:rsidRDefault="00011FDF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CM1/CM2</w:t>
            </w:r>
          </w:p>
        </w:tc>
        <w:tc>
          <w:tcPr>
            <w:tcW w:w="2693" w:type="dxa"/>
          </w:tcPr>
          <w:p w:rsidR="00200A7D" w:rsidRPr="00476BC5" w:rsidRDefault="00387EA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16 H </w:t>
            </w:r>
            <w:r w:rsidR="00011FDF">
              <w:rPr>
                <w:rFonts w:ascii="Comic Sans MS" w:hAnsi="Comic Sans MS"/>
                <w:b/>
                <w:sz w:val="22"/>
                <w:szCs w:val="22"/>
              </w:rPr>
              <w:t>20</w:t>
            </w:r>
          </w:p>
        </w:tc>
      </w:tr>
    </w:tbl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6A4414" w:rsidRDefault="00A023B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>P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as de cantine ni de classe l’après-midi pour les élèves de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petite section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ce jour</w:t>
      </w:r>
      <w:r w:rsidR="0042292E" w:rsidRPr="00476BC5">
        <w:rPr>
          <w:rFonts w:ascii="Comic Sans MS" w:hAnsi="Comic Sans MS"/>
          <w:sz w:val="22"/>
          <w:szCs w:val="22"/>
        </w:rPr>
        <w:t>.</w:t>
      </w:r>
    </w:p>
    <w:p w:rsidR="00476BC5" w:rsidRPr="00476BC5" w:rsidRDefault="00476BC5" w:rsidP="00691E93">
      <w:pPr>
        <w:jc w:val="both"/>
        <w:rPr>
          <w:rFonts w:ascii="Comic Sans MS" w:hAnsi="Comic Sans MS"/>
          <w:sz w:val="22"/>
          <w:szCs w:val="22"/>
        </w:rPr>
      </w:pPr>
    </w:p>
    <w:p w:rsidR="00090686" w:rsidRPr="00476BC5" w:rsidRDefault="00E21F4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La cantine sera assurée le </w:t>
      </w:r>
      <w:r w:rsidR="00393676">
        <w:rPr>
          <w:rFonts w:ascii="Comic Sans MS" w:hAnsi="Comic Sans MS"/>
          <w:sz w:val="22"/>
          <w:szCs w:val="22"/>
        </w:rPr>
        <w:t>2</w:t>
      </w:r>
      <w:r w:rsidRPr="00476BC5">
        <w:rPr>
          <w:rFonts w:ascii="Comic Sans MS" w:hAnsi="Comic Sans MS"/>
          <w:sz w:val="22"/>
          <w:szCs w:val="22"/>
        </w:rPr>
        <w:t xml:space="preserve"> septembre. La </w:t>
      </w:r>
      <w:r w:rsidR="003F31FD" w:rsidRPr="00476BC5">
        <w:rPr>
          <w:rFonts w:ascii="Comic Sans MS" w:hAnsi="Comic Sans MS"/>
          <w:sz w:val="22"/>
          <w:szCs w:val="22"/>
        </w:rPr>
        <w:t>garderie du matin, l</w:t>
      </w:r>
      <w:r w:rsidR="00273701" w:rsidRPr="00476BC5">
        <w:rPr>
          <w:rFonts w:ascii="Comic Sans MS" w:hAnsi="Comic Sans MS"/>
          <w:sz w:val="22"/>
          <w:szCs w:val="22"/>
        </w:rPr>
        <w:t>a</w:t>
      </w:r>
      <w:r w:rsidR="003F31FD" w:rsidRPr="00476BC5">
        <w:rPr>
          <w:rFonts w:ascii="Comic Sans MS" w:hAnsi="Comic Sans MS"/>
          <w:sz w:val="22"/>
          <w:szCs w:val="22"/>
        </w:rPr>
        <w:t xml:space="preserve"> garderie</w:t>
      </w:r>
      <w:r w:rsidR="00273701" w:rsidRPr="00476BC5">
        <w:rPr>
          <w:rFonts w:ascii="Comic Sans MS" w:hAnsi="Comic Sans MS"/>
          <w:sz w:val="22"/>
          <w:szCs w:val="22"/>
        </w:rPr>
        <w:t xml:space="preserve"> maternelle </w:t>
      </w:r>
      <w:r w:rsidR="00FA4BE0" w:rsidRPr="00476BC5">
        <w:rPr>
          <w:rFonts w:ascii="Comic Sans MS" w:hAnsi="Comic Sans MS"/>
          <w:sz w:val="22"/>
          <w:szCs w:val="22"/>
        </w:rPr>
        <w:t>d</w:t>
      </w:r>
      <w:r w:rsidR="00273701" w:rsidRPr="00476BC5">
        <w:rPr>
          <w:rFonts w:ascii="Comic Sans MS" w:hAnsi="Comic Sans MS"/>
          <w:sz w:val="22"/>
          <w:szCs w:val="22"/>
        </w:rPr>
        <w:t xml:space="preserve">u soir </w:t>
      </w:r>
      <w:r w:rsidR="003F31FD" w:rsidRPr="00476BC5">
        <w:rPr>
          <w:rFonts w:ascii="Comic Sans MS" w:hAnsi="Comic Sans MS"/>
          <w:sz w:val="22"/>
          <w:szCs w:val="22"/>
        </w:rPr>
        <w:t xml:space="preserve">et </w:t>
      </w:r>
      <w:r w:rsidR="00273701" w:rsidRPr="00476BC5">
        <w:rPr>
          <w:rFonts w:ascii="Comic Sans MS" w:hAnsi="Comic Sans MS"/>
          <w:sz w:val="22"/>
          <w:szCs w:val="22"/>
        </w:rPr>
        <w:t>l’étude surveillée</w:t>
      </w:r>
      <w:r w:rsidR="003F31FD" w:rsidRPr="00476BC5">
        <w:rPr>
          <w:rFonts w:ascii="Comic Sans MS" w:hAnsi="Comic Sans MS"/>
          <w:sz w:val="22"/>
          <w:szCs w:val="22"/>
        </w:rPr>
        <w:t xml:space="preserve"> du soir démarreront le </w:t>
      </w:r>
      <w:r w:rsidR="00393676">
        <w:rPr>
          <w:rFonts w:ascii="Comic Sans MS" w:hAnsi="Comic Sans MS"/>
          <w:sz w:val="22"/>
          <w:szCs w:val="22"/>
        </w:rPr>
        <w:t>vendredi</w:t>
      </w:r>
      <w:r w:rsidR="00D626D5" w:rsidRPr="00476BC5">
        <w:rPr>
          <w:rFonts w:ascii="Comic Sans MS" w:hAnsi="Comic Sans MS"/>
          <w:sz w:val="22"/>
          <w:szCs w:val="22"/>
        </w:rPr>
        <w:t xml:space="preserve"> </w:t>
      </w:r>
      <w:r w:rsidR="00AC66AF" w:rsidRPr="00476BC5">
        <w:rPr>
          <w:rFonts w:ascii="Comic Sans MS" w:hAnsi="Comic Sans MS"/>
          <w:sz w:val="22"/>
          <w:szCs w:val="22"/>
        </w:rPr>
        <w:t>3</w:t>
      </w:r>
      <w:r w:rsidRPr="00476BC5">
        <w:rPr>
          <w:rFonts w:ascii="Comic Sans MS" w:hAnsi="Comic Sans MS"/>
          <w:sz w:val="22"/>
          <w:szCs w:val="22"/>
        </w:rPr>
        <w:t xml:space="preserve"> septembre</w:t>
      </w:r>
      <w:r w:rsidR="00090686" w:rsidRPr="00476BC5">
        <w:rPr>
          <w:rFonts w:ascii="Comic Sans MS" w:hAnsi="Comic Sans MS"/>
          <w:sz w:val="22"/>
          <w:szCs w:val="22"/>
        </w:rPr>
        <w:t>.</w:t>
      </w: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b/>
          <w:color w:val="FF0000"/>
          <w:sz w:val="22"/>
          <w:szCs w:val="22"/>
        </w:rPr>
      </w:pPr>
      <w:r w:rsidRPr="00476BC5">
        <w:rPr>
          <w:rFonts w:ascii="Comic Sans MS" w:hAnsi="Comic Sans MS"/>
          <w:b/>
          <w:color w:val="FF0000"/>
          <w:sz w:val="22"/>
          <w:szCs w:val="22"/>
        </w:rPr>
        <w:t>Sous réserve de nouvelles directives gouvernementales relatives au fonctionnement des établissements scolaires dans le contexte COVID-19 à la rentrée prochaine :</w:t>
      </w: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273701" w:rsidRPr="00476BC5" w:rsidRDefault="0071724D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L</w:t>
      </w:r>
      <w:r w:rsidR="00AC66AF" w:rsidRPr="00476BC5">
        <w:rPr>
          <w:rFonts w:ascii="Comic Sans MS" w:hAnsi="Comic Sans MS"/>
          <w:sz w:val="22"/>
          <w:szCs w:val="22"/>
        </w:rPr>
        <w:t>es</w:t>
      </w:r>
      <w:r w:rsidR="00273701" w:rsidRPr="00476BC5">
        <w:rPr>
          <w:rFonts w:ascii="Comic Sans MS" w:hAnsi="Comic Sans MS"/>
          <w:sz w:val="22"/>
          <w:szCs w:val="22"/>
        </w:rPr>
        <w:t xml:space="preserve"> horaires </w:t>
      </w:r>
      <w:r w:rsidR="00FA4BE0" w:rsidRPr="00476BC5">
        <w:rPr>
          <w:rFonts w:ascii="Comic Sans MS" w:hAnsi="Comic Sans MS"/>
          <w:sz w:val="22"/>
          <w:szCs w:val="22"/>
        </w:rPr>
        <w:t>de la petite section au cm2 </w:t>
      </w:r>
      <w:r w:rsidR="00EA4CF9" w:rsidRPr="00476BC5">
        <w:rPr>
          <w:rFonts w:ascii="Comic Sans MS" w:hAnsi="Comic Sans MS"/>
          <w:sz w:val="22"/>
          <w:szCs w:val="22"/>
        </w:rPr>
        <w:t xml:space="preserve">seront les suivants </w:t>
      </w:r>
      <w:r w:rsidR="00FA4BE0" w:rsidRPr="00476BC5">
        <w:rPr>
          <w:rFonts w:ascii="Comic Sans MS" w:hAnsi="Comic Sans MS"/>
          <w:sz w:val="22"/>
          <w:szCs w:val="22"/>
        </w:rPr>
        <w:t>:</w:t>
      </w:r>
    </w:p>
    <w:p w:rsidR="0059488D" w:rsidRPr="00476BC5" w:rsidRDefault="0059488D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FA4BE0" w:rsidRPr="00476BC5" w:rsidRDefault="006A1D01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Horaire des cours 8 h 40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/</w:t>
      </w:r>
      <w:r w:rsidR="00FA4BE0" w:rsidRPr="00476BC5">
        <w:rPr>
          <w:rFonts w:ascii="Comic Sans MS" w:hAnsi="Comic Sans MS"/>
          <w:b/>
          <w:sz w:val="22"/>
          <w:szCs w:val="22"/>
        </w:rPr>
        <w:t xml:space="preserve"> 11 h 30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 </w:t>
      </w:r>
      <w:r w:rsidR="00FA4BE0" w:rsidRPr="00476BC5">
        <w:rPr>
          <w:rFonts w:ascii="Comic Sans MS" w:hAnsi="Comic Sans MS"/>
          <w:b/>
          <w:sz w:val="22"/>
          <w:szCs w:val="22"/>
        </w:rPr>
        <w:t xml:space="preserve"> 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    </w:t>
      </w:r>
      <w:r w:rsidR="00FA4BE0" w:rsidRPr="00476BC5">
        <w:rPr>
          <w:rFonts w:ascii="Comic Sans MS" w:hAnsi="Comic Sans MS"/>
          <w:b/>
          <w:sz w:val="22"/>
          <w:szCs w:val="22"/>
        </w:rPr>
        <w:t xml:space="preserve">13 h 30 </w:t>
      </w:r>
      <w:r w:rsidR="00E46182" w:rsidRPr="00476BC5">
        <w:rPr>
          <w:rFonts w:ascii="Comic Sans MS" w:hAnsi="Comic Sans MS"/>
          <w:b/>
          <w:sz w:val="22"/>
          <w:szCs w:val="22"/>
        </w:rPr>
        <w:t xml:space="preserve">/ </w:t>
      </w:r>
      <w:r w:rsidR="00322987">
        <w:rPr>
          <w:rFonts w:ascii="Comic Sans MS" w:hAnsi="Comic Sans MS"/>
          <w:b/>
          <w:sz w:val="22"/>
          <w:szCs w:val="22"/>
        </w:rPr>
        <w:t>16 h 3</w:t>
      </w:r>
      <w:r w:rsidR="002D3F01">
        <w:rPr>
          <w:rFonts w:ascii="Comic Sans MS" w:hAnsi="Comic Sans MS"/>
          <w:b/>
          <w:sz w:val="22"/>
          <w:szCs w:val="22"/>
        </w:rPr>
        <w:t>0</w:t>
      </w:r>
      <w:r w:rsidR="0059488D" w:rsidRPr="00476BC5">
        <w:rPr>
          <w:rFonts w:ascii="Comic Sans MS" w:hAnsi="Comic Sans MS"/>
          <w:b/>
          <w:sz w:val="22"/>
          <w:szCs w:val="22"/>
        </w:rPr>
        <w:t xml:space="preserve"> </w:t>
      </w:r>
    </w:p>
    <w:p w:rsidR="00FA4BE0" w:rsidRPr="00476BC5" w:rsidRDefault="006A1D01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Le portail est ouvert de 8 h 30 à 8 h 40 de 11 h 30 à </w:t>
      </w:r>
      <w:r w:rsidR="00FA4BE0" w:rsidRPr="00476BC5">
        <w:rPr>
          <w:rFonts w:ascii="Comic Sans MS" w:hAnsi="Comic Sans MS"/>
          <w:sz w:val="22"/>
          <w:szCs w:val="22"/>
        </w:rPr>
        <w:t>13 h 30</w:t>
      </w:r>
      <w:r>
        <w:rPr>
          <w:rFonts w:ascii="Comic Sans MS" w:hAnsi="Comic Sans MS"/>
          <w:sz w:val="22"/>
          <w:szCs w:val="22"/>
        </w:rPr>
        <w:t xml:space="preserve"> </w:t>
      </w:r>
      <w:r w:rsidR="00BB1C46">
        <w:rPr>
          <w:rFonts w:ascii="Comic Sans MS" w:hAnsi="Comic Sans MS"/>
          <w:sz w:val="22"/>
          <w:szCs w:val="22"/>
        </w:rPr>
        <w:t>et</w:t>
      </w:r>
      <w:r w:rsidR="00F5548A">
        <w:rPr>
          <w:rFonts w:ascii="Comic Sans MS" w:hAnsi="Comic Sans MS"/>
          <w:sz w:val="22"/>
          <w:szCs w:val="22"/>
        </w:rPr>
        <w:t xml:space="preserve"> de 16 h 25</w:t>
      </w:r>
      <w:r w:rsidR="00FA4BE0" w:rsidRPr="00476BC5">
        <w:rPr>
          <w:rFonts w:ascii="Comic Sans MS" w:hAnsi="Comic Sans MS"/>
          <w:sz w:val="22"/>
          <w:szCs w:val="22"/>
        </w:rPr>
        <w:t xml:space="preserve"> à 16 h </w:t>
      </w:r>
      <w:r w:rsidR="00F5548A">
        <w:rPr>
          <w:rFonts w:ascii="Comic Sans MS" w:hAnsi="Comic Sans MS"/>
          <w:sz w:val="22"/>
          <w:szCs w:val="22"/>
        </w:rPr>
        <w:t>3</w:t>
      </w:r>
      <w:r w:rsidR="00BB1C46">
        <w:rPr>
          <w:rFonts w:ascii="Comic Sans MS" w:hAnsi="Comic Sans MS"/>
          <w:sz w:val="22"/>
          <w:szCs w:val="22"/>
        </w:rPr>
        <w:t>0 (les horaires des sorties échelonnées à la pause méridienne et après les cours vous seront précisés à la rentrée).</w:t>
      </w:r>
      <w:bookmarkStart w:id="0" w:name="_GoBack"/>
      <w:bookmarkEnd w:id="0"/>
    </w:p>
    <w:p w:rsidR="0059488D" w:rsidRPr="00476BC5" w:rsidRDefault="0059488D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</w:t>
      </w:r>
      <w:r w:rsidR="00F5548A">
        <w:rPr>
          <w:rFonts w:ascii="Comic Sans MS" w:hAnsi="Comic Sans MS"/>
          <w:sz w:val="22"/>
          <w:szCs w:val="22"/>
        </w:rPr>
        <w:t>arderie du matin de 8 h à 8 h 30</w:t>
      </w:r>
      <w:r w:rsidRPr="00476BC5">
        <w:rPr>
          <w:rFonts w:ascii="Comic Sans MS" w:hAnsi="Comic Sans MS"/>
          <w:sz w:val="22"/>
          <w:szCs w:val="22"/>
        </w:rPr>
        <w:t xml:space="preserve"> </w:t>
      </w:r>
      <w:r w:rsidR="00F5548A">
        <w:rPr>
          <w:rFonts w:ascii="Comic Sans MS" w:hAnsi="Comic Sans MS"/>
          <w:sz w:val="22"/>
          <w:szCs w:val="22"/>
        </w:rPr>
        <w:t xml:space="preserve">(ouverture du portail de 8 h à </w:t>
      </w:r>
      <w:r w:rsidRPr="00476BC5">
        <w:rPr>
          <w:rFonts w:ascii="Comic Sans MS" w:hAnsi="Comic Sans MS"/>
          <w:sz w:val="22"/>
          <w:szCs w:val="22"/>
        </w:rPr>
        <w:t>8 h 10).</w:t>
      </w:r>
    </w:p>
    <w:p w:rsidR="0059488D" w:rsidRPr="00476BC5" w:rsidRDefault="0059488D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Garderie du soir et étude surveillée de 16 h 45 à 18 h</w:t>
      </w:r>
      <w:r w:rsidR="00F13603" w:rsidRPr="00476BC5">
        <w:rPr>
          <w:rFonts w:ascii="Comic Sans MS" w:hAnsi="Comic Sans MS"/>
          <w:sz w:val="22"/>
          <w:szCs w:val="22"/>
        </w:rPr>
        <w:t xml:space="preserve"> ou </w:t>
      </w:r>
      <w:r w:rsidRPr="00476BC5">
        <w:rPr>
          <w:rFonts w:ascii="Comic Sans MS" w:hAnsi="Comic Sans MS"/>
          <w:sz w:val="22"/>
          <w:szCs w:val="22"/>
        </w:rPr>
        <w:t>18 h 30 (ouverture du portail de 18 h à 18 h 10 et de 18 h 20 à 18 h 30)</w:t>
      </w:r>
      <w:r w:rsidR="00F13603" w:rsidRPr="00476BC5">
        <w:rPr>
          <w:rFonts w:ascii="Comic Sans MS" w:hAnsi="Comic Sans MS"/>
          <w:sz w:val="22"/>
          <w:szCs w:val="22"/>
        </w:rPr>
        <w:t>.</w:t>
      </w:r>
    </w:p>
    <w:p w:rsidR="007A6E87" w:rsidRPr="00476BC5" w:rsidRDefault="008E23B7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Vous trouverez </w:t>
      </w:r>
      <w:r w:rsidR="0042292E" w:rsidRPr="00476BC5">
        <w:rPr>
          <w:rFonts w:ascii="Comic Sans MS" w:hAnsi="Comic Sans MS"/>
          <w:sz w:val="22"/>
          <w:szCs w:val="22"/>
        </w:rPr>
        <w:t xml:space="preserve">sur le site internet de l’école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sjsm.fr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</w:t>
      </w:r>
      <w:r w:rsidRPr="00476BC5">
        <w:rPr>
          <w:rFonts w:ascii="Comic Sans MS" w:hAnsi="Comic Sans MS"/>
          <w:sz w:val="22"/>
          <w:szCs w:val="22"/>
        </w:rPr>
        <w:t>la liste de fournitures</w:t>
      </w:r>
      <w:r w:rsidR="00476BC5" w:rsidRPr="00476BC5">
        <w:rPr>
          <w:rFonts w:ascii="Comic Sans MS" w:hAnsi="Comic Sans MS"/>
          <w:sz w:val="22"/>
          <w:szCs w:val="22"/>
        </w:rPr>
        <w:t>, l</w:t>
      </w:r>
      <w:r w:rsidRPr="00476BC5">
        <w:rPr>
          <w:rFonts w:ascii="Comic Sans MS" w:hAnsi="Comic Sans MS"/>
          <w:sz w:val="22"/>
          <w:szCs w:val="22"/>
        </w:rPr>
        <w:t>e calendrier scolaire comprenant l</w:t>
      </w:r>
      <w:r w:rsidR="00476BC5" w:rsidRPr="00476BC5">
        <w:rPr>
          <w:rFonts w:ascii="Comic Sans MS" w:hAnsi="Comic Sans MS"/>
          <w:sz w:val="22"/>
          <w:szCs w:val="22"/>
        </w:rPr>
        <w:t xml:space="preserve">es dates de réunions de parents et les inscriptions aux ateliers </w:t>
      </w:r>
      <w:proofErr w:type="spellStart"/>
      <w:r w:rsidR="00476BC5" w:rsidRPr="00476BC5">
        <w:rPr>
          <w:rFonts w:ascii="Comic Sans MS" w:hAnsi="Comic Sans MS"/>
          <w:sz w:val="22"/>
          <w:szCs w:val="22"/>
        </w:rPr>
        <w:t>péri-scolaires</w:t>
      </w:r>
      <w:proofErr w:type="spellEnd"/>
      <w:r w:rsidR="00476BC5" w:rsidRPr="00476BC5">
        <w:rPr>
          <w:rFonts w:ascii="Comic Sans MS" w:hAnsi="Comic Sans MS"/>
          <w:sz w:val="22"/>
          <w:szCs w:val="22"/>
        </w:rPr>
        <w:t>.</w:t>
      </w:r>
    </w:p>
    <w:p w:rsidR="00AC66AF" w:rsidRPr="00476BC5" w:rsidRDefault="00AC66AF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AC66AF" w:rsidRDefault="00AC66AF" w:rsidP="00AC66AF">
      <w:pPr>
        <w:ind w:right="282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Toute l’équipe vous souhaite d’excellentes vacances.</w:t>
      </w:r>
    </w:p>
    <w:p w:rsidR="00476BC5" w:rsidRPr="00476BC5" w:rsidRDefault="00476BC5" w:rsidP="00AC66AF">
      <w:pPr>
        <w:ind w:right="282"/>
        <w:rPr>
          <w:rFonts w:ascii="Comic Sans MS" w:hAnsi="Comic Sans MS"/>
          <w:sz w:val="22"/>
          <w:szCs w:val="22"/>
        </w:rPr>
      </w:pPr>
    </w:p>
    <w:p w:rsidR="00161631" w:rsidRPr="00476BC5" w:rsidRDefault="00AC66AF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Bien c</w:t>
      </w:r>
      <w:r w:rsidR="00161631" w:rsidRPr="00476BC5">
        <w:rPr>
          <w:rFonts w:ascii="Comic Sans MS" w:hAnsi="Comic Sans MS"/>
          <w:sz w:val="22"/>
          <w:szCs w:val="22"/>
        </w:rPr>
        <w:t>ordialement.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 xml:space="preserve">MME </w:t>
      </w:r>
      <w:r w:rsidR="00E21F40" w:rsidRPr="00476BC5">
        <w:rPr>
          <w:rFonts w:ascii="Comic Sans MS" w:hAnsi="Comic Sans MS"/>
          <w:sz w:val="22"/>
          <w:szCs w:val="22"/>
        </w:rPr>
        <w:t>HOUGUENADE</w:t>
      </w:r>
      <w:r w:rsidRPr="00476BC5">
        <w:rPr>
          <w:rFonts w:ascii="Comic Sans MS" w:hAnsi="Comic Sans MS"/>
          <w:sz w:val="22"/>
          <w:szCs w:val="22"/>
        </w:rPr>
        <w:t xml:space="preserve">  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>Chef d’établissement</w:t>
      </w:r>
    </w:p>
    <w:p w:rsidR="00294113" w:rsidRPr="00476BC5" w:rsidRDefault="00294113">
      <w:pPr>
        <w:rPr>
          <w:sz w:val="22"/>
          <w:szCs w:val="22"/>
        </w:rPr>
        <w:sectPr w:rsidR="00294113" w:rsidRPr="00476BC5" w:rsidSect="00476BC5">
          <w:headerReference w:type="first" r:id="rId9"/>
          <w:footerReference w:type="first" r:id="rId10"/>
          <w:type w:val="continuous"/>
          <w:pgSz w:w="11906" w:h="16838" w:code="9"/>
          <w:pgMar w:top="426" w:right="1418" w:bottom="-284" w:left="1418" w:header="227" w:footer="567" w:gutter="0"/>
          <w:cols w:space="708"/>
          <w:titlePg/>
          <w:docGrid w:linePitch="360"/>
        </w:sectPr>
      </w:pPr>
    </w:p>
    <w:p w:rsidR="004B5ED2" w:rsidRPr="00476BC5" w:rsidRDefault="004B5ED2" w:rsidP="00DF03C9">
      <w:pPr>
        <w:rPr>
          <w:sz w:val="22"/>
          <w:szCs w:val="22"/>
        </w:rPr>
      </w:pPr>
    </w:p>
    <w:p w:rsidR="00DF03C9" w:rsidRPr="00476BC5" w:rsidRDefault="00DF03C9" w:rsidP="00DF03C9">
      <w:pPr>
        <w:rPr>
          <w:sz w:val="22"/>
          <w:szCs w:val="22"/>
        </w:rPr>
      </w:pPr>
    </w:p>
    <w:p w:rsidR="00AC66AF" w:rsidRDefault="00AC66AF" w:rsidP="00AC66AF">
      <w:pPr>
        <w:tabs>
          <w:tab w:val="left" w:pos="960"/>
        </w:tabs>
      </w:pPr>
      <w:r>
        <w:tab/>
      </w:r>
    </w:p>
    <w:p w:rsidR="00AC66AF" w:rsidRDefault="00AC66AF" w:rsidP="00AC66AF"/>
    <w:p w:rsidR="00DF03C9" w:rsidRPr="00AC66AF" w:rsidRDefault="00AC66AF" w:rsidP="00AC66AF">
      <w:pPr>
        <w:tabs>
          <w:tab w:val="left" w:pos="6660"/>
        </w:tabs>
      </w:pPr>
      <w:r>
        <w:tab/>
      </w:r>
    </w:p>
    <w:sectPr w:rsidR="00DF03C9" w:rsidRPr="00AC66AF" w:rsidSect="00AC66AF">
      <w:type w:val="continuous"/>
      <w:pgSz w:w="11906" w:h="16838" w:code="9"/>
      <w:pgMar w:top="1418" w:right="1418" w:bottom="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EBF" w:rsidRDefault="00840EBF">
      <w:r>
        <w:separator/>
      </w:r>
    </w:p>
  </w:endnote>
  <w:endnote w:type="continuationSeparator" w:id="0">
    <w:p w:rsidR="00840EBF" w:rsidRDefault="0084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88" w:rsidRDefault="00352788" w:rsidP="00294113">
    <w:pPr>
      <w:pStyle w:val="Pieddepage"/>
      <w:jc w:val="center"/>
      <w:rPr>
        <w:rFonts w:ascii="Swis721 Cn BT" w:hAnsi="Swis721 Cn BT"/>
        <w:b/>
        <w:color w:val="54B8A8"/>
      </w:rPr>
    </w:pPr>
  </w:p>
  <w:p w:rsidR="0059488D" w:rsidRDefault="0059488D" w:rsidP="00D54B4A">
    <w:pPr>
      <w:pStyle w:val="Pieddepage"/>
      <w:tabs>
        <w:tab w:val="clear" w:pos="9072"/>
        <w:tab w:val="right" w:pos="9180"/>
      </w:tabs>
      <w:ind w:right="-290"/>
      <w:rPr>
        <w:rFonts w:ascii="Swis721 Cn BT" w:hAnsi="Swis721 Cn BT"/>
        <w:b/>
        <w:color w:val="54B8A8"/>
      </w:rPr>
    </w:pPr>
  </w:p>
  <w:p w:rsidR="00D54B4A" w:rsidRPr="00D54B4A" w:rsidRDefault="00A139F5" w:rsidP="00AC66AF">
    <w:pPr>
      <w:pStyle w:val="Pieddepage"/>
      <w:tabs>
        <w:tab w:val="clear" w:pos="9072"/>
        <w:tab w:val="right" w:pos="9180"/>
      </w:tabs>
      <w:ind w:right="-290"/>
      <w:rPr>
        <w:rFonts w:ascii="Swis721 Cn BT" w:hAnsi="Swis721 Cn BT"/>
      </w:rPr>
    </w:pPr>
    <w:r w:rsidRPr="00A139F5">
      <w:rPr>
        <w:rFonts w:ascii="Swis721 Cn BT" w:hAnsi="Swis721 Cn BT"/>
        <w:b/>
        <w:color w:val="54B8A8"/>
      </w:rPr>
      <w:t>É</w:t>
    </w:r>
    <w:r w:rsidR="00352788">
      <w:rPr>
        <w:rFonts w:ascii="Swis721 Cn BT" w:hAnsi="Swis721 Cn BT"/>
        <w:b/>
        <w:color w:val="54B8A8"/>
      </w:rPr>
      <w:t>cole</w:t>
    </w:r>
    <w:r w:rsidR="00352788" w:rsidRPr="00A00EF9">
      <w:rPr>
        <w:rFonts w:ascii="Swis721 Cn BT" w:hAnsi="Swis721 Cn BT"/>
        <w:b/>
        <w:color w:val="54B8A8"/>
      </w:rPr>
      <w:t xml:space="preserve"> Saint</w:t>
    </w:r>
    <w:r w:rsidR="00352788">
      <w:rPr>
        <w:rFonts w:ascii="Swis721 Cn BT" w:hAnsi="Swis721 Cn BT"/>
        <w:b/>
        <w:color w:val="54B8A8"/>
      </w:rPr>
      <w:t>-Joseph</w:t>
    </w:r>
    <w:r w:rsidR="00352788" w:rsidRPr="00A00EF9">
      <w:rPr>
        <w:rFonts w:ascii="Swis721 Cn BT" w:hAnsi="Swis721 Cn BT"/>
      </w:rPr>
      <w:t xml:space="preserve">  </w:t>
    </w:r>
    <w:r w:rsidR="00AC66AF">
      <w:rPr>
        <w:rFonts w:ascii="Swis721 Cn BT" w:hAnsi="Swis721 Cn BT"/>
      </w:rPr>
      <w:t xml:space="preserve">14 Rue du </w:t>
    </w:r>
    <w:proofErr w:type="spellStart"/>
    <w:r w:rsidR="00AC66AF">
      <w:rPr>
        <w:rFonts w:ascii="Swis721 Cn BT" w:hAnsi="Swis721 Cn BT"/>
      </w:rPr>
      <w:t>guêt</w:t>
    </w:r>
    <w:proofErr w:type="spellEnd"/>
    <w:r w:rsidR="00352788" w:rsidRPr="00A00EF9">
      <w:rPr>
        <w:rFonts w:ascii="Swis721 Cn BT" w:hAnsi="Swis721 Cn BT"/>
      </w:rPr>
      <w:t xml:space="preserve">, </w:t>
    </w:r>
    <w:r w:rsidR="00352788">
      <w:rPr>
        <w:rFonts w:ascii="Swis721 Cn BT" w:hAnsi="Swis721 Cn BT"/>
      </w:rPr>
      <w:t xml:space="preserve"> 92140 Clamart  Tél. </w:t>
    </w:r>
    <w:r w:rsidR="00352788" w:rsidRPr="00A00EF9">
      <w:rPr>
        <w:rFonts w:ascii="Swis721 Cn BT" w:hAnsi="Swis721 Cn BT"/>
      </w:rPr>
      <w:t xml:space="preserve">: </w:t>
    </w:r>
    <w:r w:rsidR="00AC66AF">
      <w:rPr>
        <w:rFonts w:ascii="Swis721 Cn BT" w:hAnsi="Swis721 Cn BT"/>
      </w:rPr>
      <w:t xml:space="preserve">01 46 42 00 </w:t>
    </w:r>
    <w:proofErr w:type="gramStart"/>
    <w:r w:rsidR="00AC66AF">
      <w:rPr>
        <w:rFonts w:ascii="Swis721 Cn BT" w:hAnsi="Swis721 Cn BT"/>
      </w:rPr>
      <w:t xml:space="preserve">60  </w:t>
    </w:r>
    <w:r w:rsidR="00D54B4A">
      <w:rPr>
        <w:rFonts w:ascii="Swis721 Cn BT" w:hAnsi="Swis721 Cn BT"/>
      </w:rPr>
      <w:t>stjoseph.direction@sjsm.fr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EBF" w:rsidRDefault="00840EBF">
      <w:r>
        <w:separator/>
      </w:r>
    </w:p>
  </w:footnote>
  <w:footnote w:type="continuationSeparator" w:id="0">
    <w:p w:rsidR="00840EBF" w:rsidRDefault="00840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88" w:rsidRDefault="00161631" w:rsidP="004A6AAF">
    <w:pPr>
      <w:pStyle w:val="En-tte"/>
      <w:ind w:left="-360"/>
    </w:pPr>
    <w:r>
      <w:rPr>
        <w:noProof/>
      </w:rPr>
      <w:drawing>
        <wp:inline distT="0" distB="0" distL="0" distR="0">
          <wp:extent cx="1228725" cy="657225"/>
          <wp:effectExtent l="19050" t="0" r="9525" b="0"/>
          <wp:docPr id="1" name="Image 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46F"/>
    <w:multiLevelType w:val="hybridMultilevel"/>
    <w:tmpl w:val="03343DCE"/>
    <w:lvl w:ilvl="0" w:tplc="5366F57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52272"/>
    <w:multiLevelType w:val="hybridMultilevel"/>
    <w:tmpl w:val="181AF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53"/>
    <w:rsid w:val="00003A58"/>
    <w:rsid w:val="00005471"/>
    <w:rsid w:val="00007358"/>
    <w:rsid w:val="00010161"/>
    <w:rsid w:val="00011D02"/>
    <w:rsid w:val="00011FDF"/>
    <w:rsid w:val="00012B9E"/>
    <w:rsid w:val="00014563"/>
    <w:rsid w:val="00015712"/>
    <w:rsid w:val="00016393"/>
    <w:rsid w:val="00021C3B"/>
    <w:rsid w:val="00023474"/>
    <w:rsid w:val="00024367"/>
    <w:rsid w:val="00025ECA"/>
    <w:rsid w:val="000263F8"/>
    <w:rsid w:val="00031F2A"/>
    <w:rsid w:val="000363DA"/>
    <w:rsid w:val="00047980"/>
    <w:rsid w:val="00051DD1"/>
    <w:rsid w:val="000550A0"/>
    <w:rsid w:val="000564CB"/>
    <w:rsid w:val="00064915"/>
    <w:rsid w:val="00072D33"/>
    <w:rsid w:val="0008223E"/>
    <w:rsid w:val="0009033B"/>
    <w:rsid w:val="00090686"/>
    <w:rsid w:val="000A5570"/>
    <w:rsid w:val="000B4AEF"/>
    <w:rsid w:val="000B636E"/>
    <w:rsid w:val="000B6469"/>
    <w:rsid w:val="000C18B6"/>
    <w:rsid w:val="000C30DF"/>
    <w:rsid w:val="000C6DB5"/>
    <w:rsid w:val="000D31A0"/>
    <w:rsid w:val="000D7389"/>
    <w:rsid w:val="000E3F85"/>
    <w:rsid w:val="000E7356"/>
    <w:rsid w:val="000E78A0"/>
    <w:rsid w:val="000F5739"/>
    <w:rsid w:val="000F66CF"/>
    <w:rsid w:val="0010205A"/>
    <w:rsid w:val="00104A9A"/>
    <w:rsid w:val="00112969"/>
    <w:rsid w:val="0011327B"/>
    <w:rsid w:val="0011502E"/>
    <w:rsid w:val="00117D4A"/>
    <w:rsid w:val="0012389F"/>
    <w:rsid w:val="00130BC4"/>
    <w:rsid w:val="0013664E"/>
    <w:rsid w:val="00137628"/>
    <w:rsid w:val="00140FFB"/>
    <w:rsid w:val="001428AC"/>
    <w:rsid w:val="0014381A"/>
    <w:rsid w:val="00144324"/>
    <w:rsid w:val="00145205"/>
    <w:rsid w:val="0015030F"/>
    <w:rsid w:val="00152095"/>
    <w:rsid w:val="00152F50"/>
    <w:rsid w:val="00153EC1"/>
    <w:rsid w:val="00161631"/>
    <w:rsid w:val="00161AD1"/>
    <w:rsid w:val="0016431C"/>
    <w:rsid w:val="00164509"/>
    <w:rsid w:val="001649BF"/>
    <w:rsid w:val="00165A44"/>
    <w:rsid w:val="001846B7"/>
    <w:rsid w:val="001852BF"/>
    <w:rsid w:val="00190029"/>
    <w:rsid w:val="001903CE"/>
    <w:rsid w:val="0019053E"/>
    <w:rsid w:val="001A7EEC"/>
    <w:rsid w:val="001B144E"/>
    <w:rsid w:val="001B63FC"/>
    <w:rsid w:val="001C11D5"/>
    <w:rsid w:val="001C33AA"/>
    <w:rsid w:val="001D1C02"/>
    <w:rsid w:val="001D365A"/>
    <w:rsid w:val="001D3FBF"/>
    <w:rsid w:val="001D5CB4"/>
    <w:rsid w:val="001D6363"/>
    <w:rsid w:val="001D7B08"/>
    <w:rsid w:val="001D7BE0"/>
    <w:rsid w:val="001E289F"/>
    <w:rsid w:val="001E47C3"/>
    <w:rsid w:val="001F0542"/>
    <w:rsid w:val="001F082C"/>
    <w:rsid w:val="001F115A"/>
    <w:rsid w:val="001F1B3F"/>
    <w:rsid w:val="001F3A6C"/>
    <w:rsid w:val="001F625A"/>
    <w:rsid w:val="001F6F3B"/>
    <w:rsid w:val="00200A7D"/>
    <w:rsid w:val="002019F8"/>
    <w:rsid w:val="00204BD8"/>
    <w:rsid w:val="00210C33"/>
    <w:rsid w:val="00210D88"/>
    <w:rsid w:val="002164EC"/>
    <w:rsid w:val="002172E4"/>
    <w:rsid w:val="00220287"/>
    <w:rsid w:val="002215EF"/>
    <w:rsid w:val="002229FB"/>
    <w:rsid w:val="00227C03"/>
    <w:rsid w:val="002353C1"/>
    <w:rsid w:val="00236E4D"/>
    <w:rsid w:val="002379DF"/>
    <w:rsid w:val="002450DF"/>
    <w:rsid w:val="0024521D"/>
    <w:rsid w:val="002475F6"/>
    <w:rsid w:val="00251C0B"/>
    <w:rsid w:val="00251DFB"/>
    <w:rsid w:val="0025395D"/>
    <w:rsid w:val="0025669E"/>
    <w:rsid w:val="0025732D"/>
    <w:rsid w:val="0025789C"/>
    <w:rsid w:val="00257E40"/>
    <w:rsid w:val="002617A0"/>
    <w:rsid w:val="00262BD7"/>
    <w:rsid w:val="00263162"/>
    <w:rsid w:val="00267267"/>
    <w:rsid w:val="00273701"/>
    <w:rsid w:val="0027541F"/>
    <w:rsid w:val="0027728C"/>
    <w:rsid w:val="00285313"/>
    <w:rsid w:val="0028658B"/>
    <w:rsid w:val="002907AA"/>
    <w:rsid w:val="002913BC"/>
    <w:rsid w:val="00294113"/>
    <w:rsid w:val="00297609"/>
    <w:rsid w:val="002A180F"/>
    <w:rsid w:val="002A22A0"/>
    <w:rsid w:val="002B5CF3"/>
    <w:rsid w:val="002B6011"/>
    <w:rsid w:val="002B61E7"/>
    <w:rsid w:val="002C11CF"/>
    <w:rsid w:val="002C1456"/>
    <w:rsid w:val="002C2947"/>
    <w:rsid w:val="002C2E62"/>
    <w:rsid w:val="002C3919"/>
    <w:rsid w:val="002C3F04"/>
    <w:rsid w:val="002D118F"/>
    <w:rsid w:val="002D1769"/>
    <w:rsid w:val="002D26EE"/>
    <w:rsid w:val="002D2E9B"/>
    <w:rsid w:val="002D3F01"/>
    <w:rsid w:val="002D4204"/>
    <w:rsid w:val="002D5ED4"/>
    <w:rsid w:val="002D65A8"/>
    <w:rsid w:val="002E24D6"/>
    <w:rsid w:val="002E3694"/>
    <w:rsid w:val="002E3869"/>
    <w:rsid w:val="002E5218"/>
    <w:rsid w:val="002E5B9F"/>
    <w:rsid w:val="002F0CBE"/>
    <w:rsid w:val="002F601D"/>
    <w:rsid w:val="00307238"/>
    <w:rsid w:val="003130ED"/>
    <w:rsid w:val="003133D4"/>
    <w:rsid w:val="0031457D"/>
    <w:rsid w:val="0032123B"/>
    <w:rsid w:val="00322987"/>
    <w:rsid w:val="003239CC"/>
    <w:rsid w:val="00323EFC"/>
    <w:rsid w:val="00324721"/>
    <w:rsid w:val="00326915"/>
    <w:rsid w:val="0032706F"/>
    <w:rsid w:val="00330260"/>
    <w:rsid w:val="00330825"/>
    <w:rsid w:val="0033120D"/>
    <w:rsid w:val="0033687D"/>
    <w:rsid w:val="00337D43"/>
    <w:rsid w:val="00346E84"/>
    <w:rsid w:val="00346F7F"/>
    <w:rsid w:val="00347E88"/>
    <w:rsid w:val="00352788"/>
    <w:rsid w:val="0035324B"/>
    <w:rsid w:val="00354811"/>
    <w:rsid w:val="0036099E"/>
    <w:rsid w:val="00362958"/>
    <w:rsid w:val="003630D6"/>
    <w:rsid w:val="00364AEF"/>
    <w:rsid w:val="00367900"/>
    <w:rsid w:val="00373B99"/>
    <w:rsid w:val="00381A5B"/>
    <w:rsid w:val="003826E4"/>
    <w:rsid w:val="00382DEA"/>
    <w:rsid w:val="00387B5B"/>
    <w:rsid w:val="00387EA8"/>
    <w:rsid w:val="0039222E"/>
    <w:rsid w:val="0039276E"/>
    <w:rsid w:val="003927DD"/>
    <w:rsid w:val="00393676"/>
    <w:rsid w:val="00394EAA"/>
    <w:rsid w:val="00395947"/>
    <w:rsid w:val="003A17A8"/>
    <w:rsid w:val="003A1CC2"/>
    <w:rsid w:val="003A2228"/>
    <w:rsid w:val="003A38C1"/>
    <w:rsid w:val="003A45D1"/>
    <w:rsid w:val="003A47C3"/>
    <w:rsid w:val="003A4A72"/>
    <w:rsid w:val="003A698C"/>
    <w:rsid w:val="003B1EB1"/>
    <w:rsid w:val="003B495D"/>
    <w:rsid w:val="003B61FE"/>
    <w:rsid w:val="003C06DB"/>
    <w:rsid w:val="003C0AD3"/>
    <w:rsid w:val="003C1911"/>
    <w:rsid w:val="003C34DE"/>
    <w:rsid w:val="003C3DE9"/>
    <w:rsid w:val="003C7B6D"/>
    <w:rsid w:val="003C7ED5"/>
    <w:rsid w:val="003D3C7C"/>
    <w:rsid w:val="003D45F2"/>
    <w:rsid w:val="003E2E0C"/>
    <w:rsid w:val="003E5795"/>
    <w:rsid w:val="003E74AB"/>
    <w:rsid w:val="003F05A5"/>
    <w:rsid w:val="003F14C2"/>
    <w:rsid w:val="003F19EC"/>
    <w:rsid w:val="003F31FD"/>
    <w:rsid w:val="003F46AC"/>
    <w:rsid w:val="003F5027"/>
    <w:rsid w:val="003F64A7"/>
    <w:rsid w:val="003F6539"/>
    <w:rsid w:val="003F7087"/>
    <w:rsid w:val="00400748"/>
    <w:rsid w:val="0040456C"/>
    <w:rsid w:val="00405002"/>
    <w:rsid w:val="00405172"/>
    <w:rsid w:val="00412BE7"/>
    <w:rsid w:val="0041613B"/>
    <w:rsid w:val="00416E16"/>
    <w:rsid w:val="004175F5"/>
    <w:rsid w:val="00417CAB"/>
    <w:rsid w:val="00421EBF"/>
    <w:rsid w:val="0042215B"/>
    <w:rsid w:val="0042292E"/>
    <w:rsid w:val="00422C53"/>
    <w:rsid w:val="0042562F"/>
    <w:rsid w:val="00426AE2"/>
    <w:rsid w:val="004323C9"/>
    <w:rsid w:val="004335F6"/>
    <w:rsid w:val="00434575"/>
    <w:rsid w:val="00436137"/>
    <w:rsid w:val="00441ACD"/>
    <w:rsid w:val="00442C31"/>
    <w:rsid w:val="0044662D"/>
    <w:rsid w:val="0044698B"/>
    <w:rsid w:val="00450857"/>
    <w:rsid w:val="00451662"/>
    <w:rsid w:val="00451987"/>
    <w:rsid w:val="00452602"/>
    <w:rsid w:val="00452BAE"/>
    <w:rsid w:val="00452E63"/>
    <w:rsid w:val="004552EA"/>
    <w:rsid w:val="00456056"/>
    <w:rsid w:val="00462912"/>
    <w:rsid w:val="00464C46"/>
    <w:rsid w:val="00471F0E"/>
    <w:rsid w:val="0047580D"/>
    <w:rsid w:val="00476BC5"/>
    <w:rsid w:val="00477298"/>
    <w:rsid w:val="00482F45"/>
    <w:rsid w:val="004870B3"/>
    <w:rsid w:val="00490441"/>
    <w:rsid w:val="00494626"/>
    <w:rsid w:val="0049475B"/>
    <w:rsid w:val="0049527B"/>
    <w:rsid w:val="00496257"/>
    <w:rsid w:val="004A56A1"/>
    <w:rsid w:val="004A6583"/>
    <w:rsid w:val="004A6AAF"/>
    <w:rsid w:val="004B0135"/>
    <w:rsid w:val="004B5ED2"/>
    <w:rsid w:val="004B6BF7"/>
    <w:rsid w:val="004B7F37"/>
    <w:rsid w:val="004C1BBC"/>
    <w:rsid w:val="004C61EF"/>
    <w:rsid w:val="004C6832"/>
    <w:rsid w:val="004C7D88"/>
    <w:rsid w:val="004D2A47"/>
    <w:rsid w:val="004E23CA"/>
    <w:rsid w:val="004E6432"/>
    <w:rsid w:val="004F67D0"/>
    <w:rsid w:val="004F7109"/>
    <w:rsid w:val="00503463"/>
    <w:rsid w:val="00503F37"/>
    <w:rsid w:val="0050731F"/>
    <w:rsid w:val="005218F1"/>
    <w:rsid w:val="00522464"/>
    <w:rsid w:val="0052668E"/>
    <w:rsid w:val="005305D4"/>
    <w:rsid w:val="00530BCF"/>
    <w:rsid w:val="0053362E"/>
    <w:rsid w:val="0054085D"/>
    <w:rsid w:val="00542C5C"/>
    <w:rsid w:val="00543AED"/>
    <w:rsid w:val="0054770D"/>
    <w:rsid w:val="00555800"/>
    <w:rsid w:val="005614C1"/>
    <w:rsid w:val="0056174D"/>
    <w:rsid w:val="00566C36"/>
    <w:rsid w:val="00566D11"/>
    <w:rsid w:val="0057414E"/>
    <w:rsid w:val="005751B4"/>
    <w:rsid w:val="00576C37"/>
    <w:rsid w:val="00576E38"/>
    <w:rsid w:val="00584C4A"/>
    <w:rsid w:val="0059488D"/>
    <w:rsid w:val="005A1C80"/>
    <w:rsid w:val="005A2B7F"/>
    <w:rsid w:val="005A421D"/>
    <w:rsid w:val="005A5B42"/>
    <w:rsid w:val="005A628F"/>
    <w:rsid w:val="005A6ABB"/>
    <w:rsid w:val="005B07FC"/>
    <w:rsid w:val="005B1DF6"/>
    <w:rsid w:val="005B27C6"/>
    <w:rsid w:val="005B3E5E"/>
    <w:rsid w:val="005B7ABD"/>
    <w:rsid w:val="005B7F0F"/>
    <w:rsid w:val="005C0A3C"/>
    <w:rsid w:val="005C200A"/>
    <w:rsid w:val="005C41BD"/>
    <w:rsid w:val="005C43BF"/>
    <w:rsid w:val="005C58EB"/>
    <w:rsid w:val="005C6797"/>
    <w:rsid w:val="005D1F81"/>
    <w:rsid w:val="005D2FF2"/>
    <w:rsid w:val="005E269B"/>
    <w:rsid w:val="005E2F1A"/>
    <w:rsid w:val="005F0E99"/>
    <w:rsid w:val="005F1DB8"/>
    <w:rsid w:val="005F2F09"/>
    <w:rsid w:val="005F3BC9"/>
    <w:rsid w:val="005F6D93"/>
    <w:rsid w:val="006033FF"/>
    <w:rsid w:val="006049C3"/>
    <w:rsid w:val="00607A0B"/>
    <w:rsid w:val="006127C0"/>
    <w:rsid w:val="006132CF"/>
    <w:rsid w:val="006166D2"/>
    <w:rsid w:val="0062103C"/>
    <w:rsid w:val="006211CF"/>
    <w:rsid w:val="00622409"/>
    <w:rsid w:val="006224E1"/>
    <w:rsid w:val="0062392E"/>
    <w:rsid w:val="006270CC"/>
    <w:rsid w:val="00631E1B"/>
    <w:rsid w:val="00636DFA"/>
    <w:rsid w:val="00636FA5"/>
    <w:rsid w:val="00641ED8"/>
    <w:rsid w:val="00642E33"/>
    <w:rsid w:val="006440A1"/>
    <w:rsid w:val="0064684C"/>
    <w:rsid w:val="00652407"/>
    <w:rsid w:val="00655113"/>
    <w:rsid w:val="006555AC"/>
    <w:rsid w:val="00657286"/>
    <w:rsid w:val="006603FA"/>
    <w:rsid w:val="00660DC6"/>
    <w:rsid w:val="00660DD6"/>
    <w:rsid w:val="006669EA"/>
    <w:rsid w:val="00671AAB"/>
    <w:rsid w:val="00673B32"/>
    <w:rsid w:val="0067485A"/>
    <w:rsid w:val="00675F5B"/>
    <w:rsid w:val="006829BC"/>
    <w:rsid w:val="00691D83"/>
    <w:rsid w:val="00691E93"/>
    <w:rsid w:val="00696F4E"/>
    <w:rsid w:val="006A118D"/>
    <w:rsid w:val="006A1D01"/>
    <w:rsid w:val="006A3392"/>
    <w:rsid w:val="006A4414"/>
    <w:rsid w:val="006B205B"/>
    <w:rsid w:val="006B2A7D"/>
    <w:rsid w:val="006B2EA9"/>
    <w:rsid w:val="006B34D7"/>
    <w:rsid w:val="006B5821"/>
    <w:rsid w:val="006C04B6"/>
    <w:rsid w:val="006C1903"/>
    <w:rsid w:val="006C6130"/>
    <w:rsid w:val="006C65F8"/>
    <w:rsid w:val="006D0424"/>
    <w:rsid w:val="006D5E5E"/>
    <w:rsid w:val="006E25EC"/>
    <w:rsid w:val="006E4563"/>
    <w:rsid w:val="006E47D2"/>
    <w:rsid w:val="006F104B"/>
    <w:rsid w:val="006F18ED"/>
    <w:rsid w:val="006F1B6E"/>
    <w:rsid w:val="007023F3"/>
    <w:rsid w:val="00703139"/>
    <w:rsid w:val="00711072"/>
    <w:rsid w:val="00714795"/>
    <w:rsid w:val="0071724D"/>
    <w:rsid w:val="00721941"/>
    <w:rsid w:val="00724846"/>
    <w:rsid w:val="00726185"/>
    <w:rsid w:val="007300D1"/>
    <w:rsid w:val="00730806"/>
    <w:rsid w:val="007310D8"/>
    <w:rsid w:val="00740535"/>
    <w:rsid w:val="00741015"/>
    <w:rsid w:val="0074424C"/>
    <w:rsid w:val="00745FD2"/>
    <w:rsid w:val="00746927"/>
    <w:rsid w:val="007474BC"/>
    <w:rsid w:val="0076047A"/>
    <w:rsid w:val="00761A81"/>
    <w:rsid w:val="007622BB"/>
    <w:rsid w:val="00762DB3"/>
    <w:rsid w:val="00766285"/>
    <w:rsid w:val="0077165C"/>
    <w:rsid w:val="00773B37"/>
    <w:rsid w:val="0077507A"/>
    <w:rsid w:val="00775404"/>
    <w:rsid w:val="00775502"/>
    <w:rsid w:val="00781C7E"/>
    <w:rsid w:val="00782771"/>
    <w:rsid w:val="00784003"/>
    <w:rsid w:val="00784F1C"/>
    <w:rsid w:val="00785866"/>
    <w:rsid w:val="007922DF"/>
    <w:rsid w:val="00792341"/>
    <w:rsid w:val="00793750"/>
    <w:rsid w:val="00795C18"/>
    <w:rsid w:val="0079755A"/>
    <w:rsid w:val="00797ADD"/>
    <w:rsid w:val="007A496F"/>
    <w:rsid w:val="007A6E87"/>
    <w:rsid w:val="007A79E3"/>
    <w:rsid w:val="007B09EC"/>
    <w:rsid w:val="007B36A0"/>
    <w:rsid w:val="007B48B9"/>
    <w:rsid w:val="007B523F"/>
    <w:rsid w:val="007B6E67"/>
    <w:rsid w:val="007C0922"/>
    <w:rsid w:val="007C0A40"/>
    <w:rsid w:val="007C476C"/>
    <w:rsid w:val="007C7BF3"/>
    <w:rsid w:val="007D10CD"/>
    <w:rsid w:val="007D1D8F"/>
    <w:rsid w:val="007D1E29"/>
    <w:rsid w:val="007D3D21"/>
    <w:rsid w:val="007D528B"/>
    <w:rsid w:val="007D7BC0"/>
    <w:rsid w:val="007E1C89"/>
    <w:rsid w:val="007F1221"/>
    <w:rsid w:val="007F3170"/>
    <w:rsid w:val="007F5441"/>
    <w:rsid w:val="007F6698"/>
    <w:rsid w:val="007F6735"/>
    <w:rsid w:val="007F7CF8"/>
    <w:rsid w:val="00801A4A"/>
    <w:rsid w:val="00802B25"/>
    <w:rsid w:val="008070C5"/>
    <w:rsid w:val="00810F91"/>
    <w:rsid w:val="008111A9"/>
    <w:rsid w:val="008118CC"/>
    <w:rsid w:val="008153AB"/>
    <w:rsid w:val="00816B49"/>
    <w:rsid w:val="00821D10"/>
    <w:rsid w:val="00822090"/>
    <w:rsid w:val="00824848"/>
    <w:rsid w:val="00831935"/>
    <w:rsid w:val="00831E38"/>
    <w:rsid w:val="00834351"/>
    <w:rsid w:val="00837723"/>
    <w:rsid w:val="00840EBF"/>
    <w:rsid w:val="0084135E"/>
    <w:rsid w:val="008417CD"/>
    <w:rsid w:val="00841D53"/>
    <w:rsid w:val="00844134"/>
    <w:rsid w:val="0085225A"/>
    <w:rsid w:val="00852910"/>
    <w:rsid w:val="00854C23"/>
    <w:rsid w:val="008631B3"/>
    <w:rsid w:val="00866D18"/>
    <w:rsid w:val="008708B8"/>
    <w:rsid w:val="00870C52"/>
    <w:rsid w:val="0088050F"/>
    <w:rsid w:val="00882F12"/>
    <w:rsid w:val="0088323F"/>
    <w:rsid w:val="008833B9"/>
    <w:rsid w:val="008917CA"/>
    <w:rsid w:val="00894CE8"/>
    <w:rsid w:val="00895998"/>
    <w:rsid w:val="008A0158"/>
    <w:rsid w:val="008A043A"/>
    <w:rsid w:val="008A4E7D"/>
    <w:rsid w:val="008A73E2"/>
    <w:rsid w:val="008B6250"/>
    <w:rsid w:val="008B6682"/>
    <w:rsid w:val="008B6B23"/>
    <w:rsid w:val="008B740D"/>
    <w:rsid w:val="008C7297"/>
    <w:rsid w:val="008D1A72"/>
    <w:rsid w:val="008D3011"/>
    <w:rsid w:val="008D57E2"/>
    <w:rsid w:val="008D7F61"/>
    <w:rsid w:val="008E055D"/>
    <w:rsid w:val="008E2232"/>
    <w:rsid w:val="008E23B7"/>
    <w:rsid w:val="008E302E"/>
    <w:rsid w:val="008E48BE"/>
    <w:rsid w:val="008E7B11"/>
    <w:rsid w:val="008F0409"/>
    <w:rsid w:val="008F0D5A"/>
    <w:rsid w:val="008F5FC7"/>
    <w:rsid w:val="00901499"/>
    <w:rsid w:val="00904C3F"/>
    <w:rsid w:val="00905B2F"/>
    <w:rsid w:val="00913F1A"/>
    <w:rsid w:val="00914335"/>
    <w:rsid w:val="00916565"/>
    <w:rsid w:val="0091659C"/>
    <w:rsid w:val="00921154"/>
    <w:rsid w:val="009221EA"/>
    <w:rsid w:val="00926416"/>
    <w:rsid w:val="00930EFB"/>
    <w:rsid w:val="009311FE"/>
    <w:rsid w:val="00931A1E"/>
    <w:rsid w:val="00934EEA"/>
    <w:rsid w:val="00935C00"/>
    <w:rsid w:val="00936021"/>
    <w:rsid w:val="00936639"/>
    <w:rsid w:val="0094014C"/>
    <w:rsid w:val="00943AE5"/>
    <w:rsid w:val="009441F3"/>
    <w:rsid w:val="00945C0D"/>
    <w:rsid w:val="00945E1E"/>
    <w:rsid w:val="0095032A"/>
    <w:rsid w:val="00952AB5"/>
    <w:rsid w:val="00957D86"/>
    <w:rsid w:val="00961C2E"/>
    <w:rsid w:val="009623A7"/>
    <w:rsid w:val="00970003"/>
    <w:rsid w:val="00974FC8"/>
    <w:rsid w:val="00975ACD"/>
    <w:rsid w:val="00981D10"/>
    <w:rsid w:val="00982B66"/>
    <w:rsid w:val="00983AB1"/>
    <w:rsid w:val="00984AF2"/>
    <w:rsid w:val="009853AA"/>
    <w:rsid w:val="00985464"/>
    <w:rsid w:val="009923B0"/>
    <w:rsid w:val="009A22A0"/>
    <w:rsid w:val="009A3F52"/>
    <w:rsid w:val="009A5F85"/>
    <w:rsid w:val="009A6694"/>
    <w:rsid w:val="009B1B86"/>
    <w:rsid w:val="009B611F"/>
    <w:rsid w:val="009B64D6"/>
    <w:rsid w:val="009C7226"/>
    <w:rsid w:val="009C7645"/>
    <w:rsid w:val="009C7F11"/>
    <w:rsid w:val="009D0267"/>
    <w:rsid w:val="009D0354"/>
    <w:rsid w:val="009D1E04"/>
    <w:rsid w:val="009D3FCA"/>
    <w:rsid w:val="009D570C"/>
    <w:rsid w:val="009D69A1"/>
    <w:rsid w:val="009D79A8"/>
    <w:rsid w:val="009E44F0"/>
    <w:rsid w:val="009E7960"/>
    <w:rsid w:val="009F2350"/>
    <w:rsid w:val="009F4365"/>
    <w:rsid w:val="009F4D19"/>
    <w:rsid w:val="009F5F96"/>
    <w:rsid w:val="00A00A1D"/>
    <w:rsid w:val="00A00EF9"/>
    <w:rsid w:val="00A023B0"/>
    <w:rsid w:val="00A028B4"/>
    <w:rsid w:val="00A06330"/>
    <w:rsid w:val="00A12316"/>
    <w:rsid w:val="00A139F5"/>
    <w:rsid w:val="00A16FF0"/>
    <w:rsid w:val="00A201E2"/>
    <w:rsid w:val="00A2706D"/>
    <w:rsid w:val="00A3263E"/>
    <w:rsid w:val="00A33726"/>
    <w:rsid w:val="00A33794"/>
    <w:rsid w:val="00A358AA"/>
    <w:rsid w:val="00A37562"/>
    <w:rsid w:val="00A411C3"/>
    <w:rsid w:val="00A41438"/>
    <w:rsid w:val="00A41F89"/>
    <w:rsid w:val="00A440CC"/>
    <w:rsid w:val="00A4444C"/>
    <w:rsid w:val="00A459F1"/>
    <w:rsid w:val="00A465A1"/>
    <w:rsid w:val="00A51933"/>
    <w:rsid w:val="00A53524"/>
    <w:rsid w:val="00A560B5"/>
    <w:rsid w:val="00A60F21"/>
    <w:rsid w:val="00A61503"/>
    <w:rsid w:val="00A61F19"/>
    <w:rsid w:val="00A62E4D"/>
    <w:rsid w:val="00A65826"/>
    <w:rsid w:val="00A6594B"/>
    <w:rsid w:val="00A65E79"/>
    <w:rsid w:val="00A71E4F"/>
    <w:rsid w:val="00A803D9"/>
    <w:rsid w:val="00A853C6"/>
    <w:rsid w:val="00A90D36"/>
    <w:rsid w:val="00A93B2B"/>
    <w:rsid w:val="00A94512"/>
    <w:rsid w:val="00A94F8C"/>
    <w:rsid w:val="00A95033"/>
    <w:rsid w:val="00AA17E2"/>
    <w:rsid w:val="00AA2EC9"/>
    <w:rsid w:val="00AA40C7"/>
    <w:rsid w:val="00AA5578"/>
    <w:rsid w:val="00AA731D"/>
    <w:rsid w:val="00AA778B"/>
    <w:rsid w:val="00AB1C9B"/>
    <w:rsid w:val="00AB527E"/>
    <w:rsid w:val="00AB5A08"/>
    <w:rsid w:val="00AB5ABB"/>
    <w:rsid w:val="00AB671F"/>
    <w:rsid w:val="00AC0212"/>
    <w:rsid w:val="00AC1856"/>
    <w:rsid w:val="00AC35E6"/>
    <w:rsid w:val="00AC4403"/>
    <w:rsid w:val="00AC4F87"/>
    <w:rsid w:val="00AC66AF"/>
    <w:rsid w:val="00AD58C3"/>
    <w:rsid w:val="00AE01B9"/>
    <w:rsid w:val="00AE5421"/>
    <w:rsid w:val="00AF0379"/>
    <w:rsid w:val="00AF3E18"/>
    <w:rsid w:val="00AF777B"/>
    <w:rsid w:val="00B0634C"/>
    <w:rsid w:val="00B1323B"/>
    <w:rsid w:val="00B15865"/>
    <w:rsid w:val="00B15D45"/>
    <w:rsid w:val="00B213AD"/>
    <w:rsid w:val="00B22EA2"/>
    <w:rsid w:val="00B23F13"/>
    <w:rsid w:val="00B24BCC"/>
    <w:rsid w:val="00B24E1A"/>
    <w:rsid w:val="00B326B9"/>
    <w:rsid w:val="00B36381"/>
    <w:rsid w:val="00B37DA2"/>
    <w:rsid w:val="00B4177A"/>
    <w:rsid w:val="00B429CD"/>
    <w:rsid w:val="00B4555F"/>
    <w:rsid w:val="00B46AB2"/>
    <w:rsid w:val="00B46E7F"/>
    <w:rsid w:val="00B5246A"/>
    <w:rsid w:val="00B53D91"/>
    <w:rsid w:val="00B55F3D"/>
    <w:rsid w:val="00B618B3"/>
    <w:rsid w:val="00B658AF"/>
    <w:rsid w:val="00B76757"/>
    <w:rsid w:val="00B76D59"/>
    <w:rsid w:val="00B85873"/>
    <w:rsid w:val="00B85914"/>
    <w:rsid w:val="00B86605"/>
    <w:rsid w:val="00B91A3A"/>
    <w:rsid w:val="00B946E3"/>
    <w:rsid w:val="00B97DEC"/>
    <w:rsid w:val="00BA022B"/>
    <w:rsid w:val="00BA3561"/>
    <w:rsid w:val="00BA3B28"/>
    <w:rsid w:val="00BA66D1"/>
    <w:rsid w:val="00BA7438"/>
    <w:rsid w:val="00BB1C46"/>
    <w:rsid w:val="00BB29AA"/>
    <w:rsid w:val="00BB29F5"/>
    <w:rsid w:val="00BB74FD"/>
    <w:rsid w:val="00BC14BF"/>
    <w:rsid w:val="00BC1EC6"/>
    <w:rsid w:val="00BC2BC5"/>
    <w:rsid w:val="00BD2E10"/>
    <w:rsid w:val="00BD5255"/>
    <w:rsid w:val="00BE09F0"/>
    <w:rsid w:val="00BE3727"/>
    <w:rsid w:val="00BE3904"/>
    <w:rsid w:val="00BE401F"/>
    <w:rsid w:val="00BE679C"/>
    <w:rsid w:val="00BF1AC0"/>
    <w:rsid w:val="00BF1BD5"/>
    <w:rsid w:val="00C00670"/>
    <w:rsid w:val="00C02054"/>
    <w:rsid w:val="00C02753"/>
    <w:rsid w:val="00C02BA2"/>
    <w:rsid w:val="00C04826"/>
    <w:rsid w:val="00C11761"/>
    <w:rsid w:val="00C12700"/>
    <w:rsid w:val="00C15B06"/>
    <w:rsid w:val="00C160BB"/>
    <w:rsid w:val="00C2081C"/>
    <w:rsid w:val="00C23D51"/>
    <w:rsid w:val="00C27FF2"/>
    <w:rsid w:val="00C31289"/>
    <w:rsid w:val="00C31883"/>
    <w:rsid w:val="00C31ED5"/>
    <w:rsid w:val="00C3339E"/>
    <w:rsid w:val="00C335CE"/>
    <w:rsid w:val="00C34126"/>
    <w:rsid w:val="00C34D16"/>
    <w:rsid w:val="00C34FED"/>
    <w:rsid w:val="00C35D84"/>
    <w:rsid w:val="00C36A69"/>
    <w:rsid w:val="00C41F21"/>
    <w:rsid w:val="00C422E6"/>
    <w:rsid w:val="00C42BE0"/>
    <w:rsid w:val="00C431FA"/>
    <w:rsid w:val="00C438D4"/>
    <w:rsid w:val="00C44536"/>
    <w:rsid w:val="00C50E3E"/>
    <w:rsid w:val="00C51DC0"/>
    <w:rsid w:val="00C55187"/>
    <w:rsid w:val="00C57699"/>
    <w:rsid w:val="00C607FD"/>
    <w:rsid w:val="00C60BF0"/>
    <w:rsid w:val="00C63ED1"/>
    <w:rsid w:val="00C6597A"/>
    <w:rsid w:val="00C67BBB"/>
    <w:rsid w:val="00C72A80"/>
    <w:rsid w:val="00C72C53"/>
    <w:rsid w:val="00C766AA"/>
    <w:rsid w:val="00C7757E"/>
    <w:rsid w:val="00C81E7C"/>
    <w:rsid w:val="00C823E2"/>
    <w:rsid w:val="00C82E53"/>
    <w:rsid w:val="00C91E95"/>
    <w:rsid w:val="00C93817"/>
    <w:rsid w:val="00C9527F"/>
    <w:rsid w:val="00CA2C10"/>
    <w:rsid w:val="00CA2D51"/>
    <w:rsid w:val="00CB01EF"/>
    <w:rsid w:val="00CB3667"/>
    <w:rsid w:val="00CB501C"/>
    <w:rsid w:val="00CB5455"/>
    <w:rsid w:val="00CC58AC"/>
    <w:rsid w:val="00CC60A3"/>
    <w:rsid w:val="00CC744C"/>
    <w:rsid w:val="00CC7680"/>
    <w:rsid w:val="00CC7F6D"/>
    <w:rsid w:val="00CD05C8"/>
    <w:rsid w:val="00CD0C66"/>
    <w:rsid w:val="00CD2C7E"/>
    <w:rsid w:val="00CD2DBE"/>
    <w:rsid w:val="00CD6751"/>
    <w:rsid w:val="00CE3F7E"/>
    <w:rsid w:val="00CE45B6"/>
    <w:rsid w:val="00CE5385"/>
    <w:rsid w:val="00CE7D2F"/>
    <w:rsid w:val="00CF08D0"/>
    <w:rsid w:val="00CF1BC2"/>
    <w:rsid w:val="00CF2CFA"/>
    <w:rsid w:val="00CF3B3B"/>
    <w:rsid w:val="00CF4A17"/>
    <w:rsid w:val="00CF7B0E"/>
    <w:rsid w:val="00CF7C84"/>
    <w:rsid w:val="00D01CAC"/>
    <w:rsid w:val="00D02926"/>
    <w:rsid w:val="00D05150"/>
    <w:rsid w:val="00D10235"/>
    <w:rsid w:val="00D107D8"/>
    <w:rsid w:val="00D16537"/>
    <w:rsid w:val="00D17D27"/>
    <w:rsid w:val="00D21FA1"/>
    <w:rsid w:val="00D222DF"/>
    <w:rsid w:val="00D23D70"/>
    <w:rsid w:val="00D316A2"/>
    <w:rsid w:val="00D31942"/>
    <w:rsid w:val="00D36327"/>
    <w:rsid w:val="00D37834"/>
    <w:rsid w:val="00D407E5"/>
    <w:rsid w:val="00D455E0"/>
    <w:rsid w:val="00D52E9F"/>
    <w:rsid w:val="00D54B4A"/>
    <w:rsid w:val="00D55B68"/>
    <w:rsid w:val="00D622EA"/>
    <w:rsid w:val="00D626D5"/>
    <w:rsid w:val="00D657AA"/>
    <w:rsid w:val="00D67447"/>
    <w:rsid w:val="00D75281"/>
    <w:rsid w:val="00D81111"/>
    <w:rsid w:val="00D8299A"/>
    <w:rsid w:val="00D87600"/>
    <w:rsid w:val="00D92380"/>
    <w:rsid w:val="00D932E2"/>
    <w:rsid w:val="00D955AE"/>
    <w:rsid w:val="00DA0799"/>
    <w:rsid w:val="00DA6138"/>
    <w:rsid w:val="00DB0DE5"/>
    <w:rsid w:val="00DB2FE1"/>
    <w:rsid w:val="00DC396F"/>
    <w:rsid w:val="00DC55D1"/>
    <w:rsid w:val="00DD65E6"/>
    <w:rsid w:val="00DD7B9B"/>
    <w:rsid w:val="00DE04EE"/>
    <w:rsid w:val="00DE343F"/>
    <w:rsid w:val="00DF03C9"/>
    <w:rsid w:val="00DF22CD"/>
    <w:rsid w:val="00DF2E3F"/>
    <w:rsid w:val="00DF42D8"/>
    <w:rsid w:val="00DF6E3D"/>
    <w:rsid w:val="00DF736E"/>
    <w:rsid w:val="00E0351C"/>
    <w:rsid w:val="00E05B34"/>
    <w:rsid w:val="00E062F2"/>
    <w:rsid w:val="00E07E65"/>
    <w:rsid w:val="00E07EC3"/>
    <w:rsid w:val="00E07EE3"/>
    <w:rsid w:val="00E13578"/>
    <w:rsid w:val="00E13F1E"/>
    <w:rsid w:val="00E1431A"/>
    <w:rsid w:val="00E14B65"/>
    <w:rsid w:val="00E17FA5"/>
    <w:rsid w:val="00E21F40"/>
    <w:rsid w:val="00E24A56"/>
    <w:rsid w:val="00E33AED"/>
    <w:rsid w:val="00E35E14"/>
    <w:rsid w:val="00E43406"/>
    <w:rsid w:val="00E43A4A"/>
    <w:rsid w:val="00E457CF"/>
    <w:rsid w:val="00E46182"/>
    <w:rsid w:val="00E46D7B"/>
    <w:rsid w:val="00E46FA3"/>
    <w:rsid w:val="00E476EA"/>
    <w:rsid w:val="00E50B9B"/>
    <w:rsid w:val="00E525B7"/>
    <w:rsid w:val="00E53CA3"/>
    <w:rsid w:val="00E60EF5"/>
    <w:rsid w:val="00E613E7"/>
    <w:rsid w:val="00E62ABA"/>
    <w:rsid w:val="00E65278"/>
    <w:rsid w:val="00E66688"/>
    <w:rsid w:val="00E674CB"/>
    <w:rsid w:val="00E71E09"/>
    <w:rsid w:val="00E74A90"/>
    <w:rsid w:val="00E75F3B"/>
    <w:rsid w:val="00E83174"/>
    <w:rsid w:val="00E83863"/>
    <w:rsid w:val="00E844A5"/>
    <w:rsid w:val="00E8698D"/>
    <w:rsid w:val="00E948F4"/>
    <w:rsid w:val="00E972F3"/>
    <w:rsid w:val="00EA30D7"/>
    <w:rsid w:val="00EA4CF9"/>
    <w:rsid w:val="00EA4FFA"/>
    <w:rsid w:val="00EC0BF3"/>
    <w:rsid w:val="00EC0DAA"/>
    <w:rsid w:val="00ED067C"/>
    <w:rsid w:val="00ED095D"/>
    <w:rsid w:val="00ED1166"/>
    <w:rsid w:val="00ED1A6C"/>
    <w:rsid w:val="00ED2A48"/>
    <w:rsid w:val="00ED2DDD"/>
    <w:rsid w:val="00ED529A"/>
    <w:rsid w:val="00EE0492"/>
    <w:rsid w:val="00EE233E"/>
    <w:rsid w:val="00EE3E90"/>
    <w:rsid w:val="00EF0C0B"/>
    <w:rsid w:val="00EF12CD"/>
    <w:rsid w:val="00EF2E0A"/>
    <w:rsid w:val="00F009A7"/>
    <w:rsid w:val="00F04509"/>
    <w:rsid w:val="00F12DBC"/>
    <w:rsid w:val="00F13482"/>
    <w:rsid w:val="00F13603"/>
    <w:rsid w:val="00F1498E"/>
    <w:rsid w:val="00F16358"/>
    <w:rsid w:val="00F177FE"/>
    <w:rsid w:val="00F22610"/>
    <w:rsid w:val="00F2488D"/>
    <w:rsid w:val="00F27B05"/>
    <w:rsid w:val="00F31115"/>
    <w:rsid w:val="00F328C4"/>
    <w:rsid w:val="00F352EB"/>
    <w:rsid w:val="00F3732A"/>
    <w:rsid w:val="00F403E2"/>
    <w:rsid w:val="00F40738"/>
    <w:rsid w:val="00F45863"/>
    <w:rsid w:val="00F469AB"/>
    <w:rsid w:val="00F52EC7"/>
    <w:rsid w:val="00F530BF"/>
    <w:rsid w:val="00F53E6E"/>
    <w:rsid w:val="00F544D5"/>
    <w:rsid w:val="00F5548A"/>
    <w:rsid w:val="00F62FEA"/>
    <w:rsid w:val="00F63B18"/>
    <w:rsid w:val="00F64A1C"/>
    <w:rsid w:val="00F65877"/>
    <w:rsid w:val="00F67346"/>
    <w:rsid w:val="00F719E4"/>
    <w:rsid w:val="00F71ED3"/>
    <w:rsid w:val="00F729B2"/>
    <w:rsid w:val="00F758F6"/>
    <w:rsid w:val="00F81A1A"/>
    <w:rsid w:val="00F82332"/>
    <w:rsid w:val="00F84474"/>
    <w:rsid w:val="00F85EB0"/>
    <w:rsid w:val="00F91E37"/>
    <w:rsid w:val="00F96940"/>
    <w:rsid w:val="00F971E3"/>
    <w:rsid w:val="00FA0307"/>
    <w:rsid w:val="00FA17CC"/>
    <w:rsid w:val="00FA3F50"/>
    <w:rsid w:val="00FA4BE0"/>
    <w:rsid w:val="00FA5F6C"/>
    <w:rsid w:val="00FB315B"/>
    <w:rsid w:val="00FB327D"/>
    <w:rsid w:val="00FB3472"/>
    <w:rsid w:val="00FB5D48"/>
    <w:rsid w:val="00FC1CD4"/>
    <w:rsid w:val="00FC420D"/>
    <w:rsid w:val="00FD5AD6"/>
    <w:rsid w:val="00FD7EBD"/>
    <w:rsid w:val="00FE04B5"/>
    <w:rsid w:val="00FE294A"/>
    <w:rsid w:val="00FE49DB"/>
    <w:rsid w:val="00FF0F07"/>
    <w:rsid w:val="00FF357F"/>
    <w:rsid w:val="00FF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99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bel14ptCentr1">
    <w:name w:val="Style Corbel 14 pt Centré1"/>
    <w:basedOn w:val="Normal"/>
    <w:rsid w:val="00945E1E"/>
    <w:pPr>
      <w:jc w:val="center"/>
    </w:pPr>
    <w:rPr>
      <w:rFonts w:ascii="Corbel" w:hAnsi="Corbel"/>
      <w:sz w:val="28"/>
      <w:szCs w:val="20"/>
    </w:rPr>
  </w:style>
  <w:style w:type="paragraph" w:styleId="En-tte">
    <w:name w:val="header"/>
    <w:basedOn w:val="Normal"/>
    <w:rsid w:val="00A00E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0EF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A00E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361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9488D"/>
    <w:pPr>
      <w:ind w:left="720"/>
      <w:contextualSpacing/>
    </w:pPr>
  </w:style>
  <w:style w:type="table" w:styleId="Grilledutableau">
    <w:name w:val="Table Grid"/>
    <w:basedOn w:val="TableauNormal"/>
    <w:rsid w:val="0020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99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bel14ptCentr1">
    <w:name w:val="Style Corbel 14 pt Centré1"/>
    <w:basedOn w:val="Normal"/>
    <w:rsid w:val="00945E1E"/>
    <w:pPr>
      <w:jc w:val="center"/>
    </w:pPr>
    <w:rPr>
      <w:rFonts w:ascii="Corbel" w:hAnsi="Corbel"/>
      <w:sz w:val="28"/>
      <w:szCs w:val="20"/>
    </w:rPr>
  </w:style>
  <w:style w:type="paragraph" w:styleId="En-tte">
    <w:name w:val="header"/>
    <w:basedOn w:val="Normal"/>
    <w:rsid w:val="00A00E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0EF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A00E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361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9488D"/>
    <w:pPr>
      <w:ind w:left="720"/>
      <w:contextualSpacing/>
    </w:pPr>
  </w:style>
  <w:style w:type="table" w:styleId="Grilledutableau">
    <w:name w:val="Table Grid"/>
    <w:basedOn w:val="TableauNormal"/>
    <w:rsid w:val="0020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3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\Desktop\Documents\LOGO%20imprim&#233;\imprim&#233;%20logo%20gf%20c%20-%20Cop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AF75E-135D-49B3-9F28-D05477555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imprimé logo gf c - Copie</Template>
  <TotalTime>47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xxxxxxxxxxxxxxxxxxxxxxxxxxxxxxxxxxxxxxxxxxxxxxxxxxxxxxxxxxxxxxxxxxxxxxxxxxxxxxxxxxxxxxxxxxxxxxxxxxxxxxxxxxxxxxxxxxxxxxxxxxxxxxxxxxxxxxxxxxxxxxxxxxxxxxxx</vt:lpstr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xxxxxxxxxxxxxxxxxxxxxxxxxxxxxxxxxxxxxxxxxxxxxxxxxxxxxxxxxxxxxxxxxxxxxxxxxxxxxxxxxxxxxxxxxxxxxxxxxxxxxxxxxxxxxxxxxxxxxxxxxxxxxxxxxxxxxxxxxxxxxxxxxxxxxxxx</dc:title>
  <dc:creator>Marie</dc:creator>
  <cp:lastModifiedBy>Secretariat</cp:lastModifiedBy>
  <cp:revision>7</cp:revision>
  <cp:lastPrinted>2018-06-19T13:02:00Z</cp:lastPrinted>
  <dcterms:created xsi:type="dcterms:W3CDTF">2021-06-21T09:16:00Z</dcterms:created>
  <dcterms:modified xsi:type="dcterms:W3CDTF">2021-06-28T09:07:00Z</dcterms:modified>
</cp:coreProperties>
</file>